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C032B6" w14:textId="1A340FCD" w:rsidR="00C63F5A" w:rsidRPr="00947F90" w:rsidRDefault="001813B0" w:rsidP="00C63F5A">
      <w:pPr>
        <w:jc w:val="center"/>
        <w:rPr>
          <w:rFonts w:ascii="Arial" w:hAnsi="Arial"/>
          <w:b/>
          <w:sz w:val="72"/>
        </w:rPr>
      </w:pPr>
      <w:r>
        <w:rPr>
          <w:b/>
          <w:noProof/>
          <w:sz w:val="56"/>
          <w:lang w:eastAsia="nl-NL"/>
        </w:rPr>
        <w:t>Notulen</w:t>
      </w:r>
    </w:p>
    <w:p w14:paraId="6E664CCD" w14:textId="77777777" w:rsidR="00C63F5A" w:rsidRPr="00947F90" w:rsidRDefault="00C63F5A" w:rsidP="00C63F5A">
      <w:pPr>
        <w:jc w:val="center"/>
        <w:rPr>
          <w:rFonts w:ascii="Arial" w:hAnsi="Arial"/>
          <w:b/>
        </w:rPr>
      </w:pPr>
      <w:r w:rsidRPr="00947F90">
        <w:rPr>
          <w:rFonts w:ascii="Arial" w:hAnsi="Arial"/>
          <w:b/>
        </w:rPr>
        <w:t>Vergadering Medezeggenschapsraad RK Basisschool de Krullevaar</w:t>
      </w:r>
    </w:p>
    <w:p w14:paraId="659D48C2" w14:textId="77777777" w:rsidR="00C63F5A" w:rsidRPr="00947F90" w:rsidRDefault="00C63F5A" w:rsidP="00C63F5A">
      <w:pPr>
        <w:pBdr>
          <w:bottom w:val="single" w:sz="4" w:space="0" w:color="auto"/>
        </w:pBdr>
        <w:rPr>
          <w:rFonts w:ascii="Arial" w:hAnsi="Arial"/>
          <w:sz w:val="18"/>
          <w:szCs w:val="20"/>
        </w:rPr>
      </w:pPr>
    </w:p>
    <w:p w14:paraId="5DFD3715" w14:textId="77777777" w:rsidR="00C63F5A" w:rsidRPr="00947F90" w:rsidRDefault="00C63F5A" w:rsidP="00C63F5A">
      <w:pPr>
        <w:pStyle w:val="Lijstalinea"/>
        <w:ind w:left="360"/>
        <w:rPr>
          <w:rFonts w:ascii="Arial" w:hAnsi="Arial"/>
          <w:sz w:val="18"/>
          <w:szCs w:val="20"/>
        </w:rPr>
      </w:pPr>
    </w:p>
    <w:p w14:paraId="5636FD17" w14:textId="71825148" w:rsidR="00C63F5A" w:rsidRPr="00AF3598" w:rsidRDefault="00C63F5A" w:rsidP="00C63F5A">
      <w:pPr>
        <w:rPr>
          <w:rFonts w:ascii="Arial" w:hAnsi="Arial"/>
          <w:sz w:val="18"/>
          <w:szCs w:val="18"/>
        </w:rPr>
      </w:pPr>
      <w:r w:rsidRPr="72502C71">
        <w:rPr>
          <w:rFonts w:ascii="Arial" w:hAnsi="Arial"/>
          <w:b/>
          <w:bCs/>
          <w:sz w:val="18"/>
          <w:szCs w:val="18"/>
        </w:rPr>
        <w:t>Datum</w:t>
      </w:r>
      <w:r w:rsidR="00DF1A4B">
        <w:tab/>
      </w:r>
      <w:r w:rsidR="00DF1A4B">
        <w:tab/>
      </w:r>
      <w:r w:rsidRPr="72502C71">
        <w:rPr>
          <w:rFonts w:ascii="Arial" w:hAnsi="Arial"/>
          <w:b/>
          <w:bCs/>
          <w:sz w:val="18"/>
          <w:szCs w:val="18"/>
        </w:rPr>
        <w:t xml:space="preserve">: </w:t>
      </w:r>
      <w:r w:rsidR="002F0DA1">
        <w:rPr>
          <w:rFonts w:ascii="Arial" w:hAnsi="Arial"/>
          <w:b/>
          <w:bCs/>
          <w:sz w:val="18"/>
          <w:szCs w:val="18"/>
        </w:rPr>
        <w:t>30</w:t>
      </w:r>
      <w:r w:rsidR="0081715E">
        <w:rPr>
          <w:rFonts w:ascii="Arial" w:hAnsi="Arial"/>
          <w:b/>
          <w:bCs/>
          <w:sz w:val="18"/>
          <w:szCs w:val="18"/>
        </w:rPr>
        <w:t>-0</w:t>
      </w:r>
      <w:r w:rsidR="002F0DA1">
        <w:rPr>
          <w:rFonts w:ascii="Arial" w:hAnsi="Arial"/>
          <w:b/>
          <w:bCs/>
          <w:sz w:val="18"/>
          <w:szCs w:val="18"/>
        </w:rPr>
        <w:t>6</w:t>
      </w:r>
      <w:r w:rsidR="0081715E">
        <w:rPr>
          <w:rFonts w:ascii="Arial" w:hAnsi="Arial"/>
          <w:b/>
          <w:bCs/>
          <w:sz w:val="18"/>
          <w:szCs w:val="18"/>
        </w:rPr>
        <w:t>-2026</w:t>
      </w:r>
    </w:p>
    <w:p w14:paraId="16983ABE" w14:textId="02043C88" w:rsidR="00C63F5A" w:rsidRPr="00947F90" w:rsidRDefault="00C63F5A" w:rsidP="1B755B30">
      <w:pPr>
        <w:rPr>
          <w:rFonts w:ascii="Arial" w:hAnsi="Arial"/>
          <w:sz w:val="18"/>
          <w:szCs w:val="18"/>
        </w:rPr>
      </w:pPr>
      <w:r w:rsidRPr="1B755B30">
        <w:rPr>
          <w:rFonts w:ascii="Arial" w:hAnsi="Arial"/>
          <w:b/>
          <w:bCs/>
          <w:sz w:val="18"/>
          <w:szCs w:val="18"/>
        </w:rPr>
        <w:t>Tijd</w:t>
      </w:r>
      <w:r>
        <w:tab/>
      </w:r>
      <w:r>
        <w:tab/>
      </w:r>
      <w:r w:rsidRPr="1B755B30">
        <w:rPr>
          <w:rFonts w:ascii="Arial" w:hAnsi="Arial"/>
          <w:b/>
          <w:bCs/>
          <w:sz w:val="18"/>
          <w:szCs w:val="18"/>
        </w:rPr>
        <w:t xml:space="preserve">: </w:t>
      </w:r>
      <w:r w:rsidR="339FD256" w:rsidRPr="1B755B30">
        <w:rPr>
          <w:rFonts w:ascii="Arial" w:hAnsi="Arial"/>
          <w:sz w:val="18"/>
          <w:szCs w:val="18"/>
        </w:rPr>
        <w:t>17.30-19</w:t>
      </w:r>
      <w:r w:rsidR="00956BCD">
        <w:rPr>
          <w:rFonts w:ascii="Arial" w:hAnsi="Arial"/>
          <w:sz w:val="18"/>
          <w:szCs w:val="18"/>
        </w:rPr>
        <w:t>.00</w:t>
      </w:r>
      <w:r w:rsidR="339FD256" w:rsidRPr="1B755B30">
        <w:rPr>
          <w:rFonts w:ascii="Arial" w:hAnsi="Arial"/>
          <w:sz w:val="18"/>
          <w:szCs w:val="18"/>
        </w:rPr>
        <w:t xml:space="preserve"> u</w:t>
      </w:r>
      <w:r w:rsidR="002F0DA1">
        <w:rPr>
          <w:rFonts w:ascii="Arial" w:hAnsi="Arial"/>
          <w:sz w:val="18"/>
          <w:szCs w:val="18"/>
        </w:rPr>
        <w:t xml:space="preserve">ur </w:t>
      </w:r>
    </w:p>
    <w:p w14:paraId="69124743" w14:textId="55BC5940" w:rsidR="00C63F5A" w:rsidRPr="00947F90" w:rsidRDefault="00C63F5A" w:rsidP="00C63F5A">
      <w:pPr>
        <w:rPr>
          <w:rFonts w:ascii="Arial" w:hAnsi="Arial"/>
          <w:b/>
          <w:sz w:val="18"/>
          <w:szCs w:val="20"/>
        </w:rPr>
      </w:pPr>
      <w:r w:rsidRPr="00947F90">
        <w:rPr>
          <w:rFonts w:ascii="Arial" w:hAnsi="Arial"/>
          <w:b/>
          <w:sz w:val="18"/>
          <w:szCs w:val="20"/>
        </w:rPr>
        <w:t>Locatie</w:t>
      </w:r>
      <w:r w:rsidRPr="00947F90">
        <w:rPr>
          <w:rFonts w:ascii="Arial" w:hAnsi="Arial"/>
          <w:b/>
          <w:sz w:val="18"/>
          <w:szCs w:val="20"/>
        </w:rPr>
        <w:tab/>
      </w:r>
      <w:r w:rsidRPr="00947F90">
        <w:rPr>
          <w:rFonts w:ascii="Arial" w:hAnsi="Arial"/>
          <w:b/>
          <w:sz w:val="18"/>
          <w:szCs w:val="20"/>
        </w:rPr>
        <w:tab/>
        <w:t xml:space="preserve">: </w:t>
      </w:r>
      <w:r w:rsidR="00FC5423">
        <w:rPr>
          <w:rFonts w:ascii="Arial" w:hAnsi="Arial"/>
          <w:sz w:val="18"/>
          <w:szCs w:val="20"/>
        </w:rPr>
        <w:t>Doelenplein 26 Schoonhoven</w:t>
      </w:r>
      <w:r w:rsidR="002F0DA1">
        <w:rPr>
          <w:rFonts w:ascii="Arial" w:hAnsi="Arial"/>
          <w:sz w:val="18"/>
          <w:szCs w:val="20"/>
        </w:rPr>
        <w:t>, vanaf 18.30 uur De Waag</w:t>
      </w:r>
    </w:p>
    <w:p w14:paraId="4FEF205E" w14:textId="06BEE230" w:rsidR="005A32BB" w:rsidRDefault="00C63F5A" w:rsidP="00830D22">
      <w:pPr>
        <w:ind w:left="1416" w:hanging="1410"/>
        <w:rPr>
          <w:rFonts w:ascii="Arial" w:hAnsi="Arial"/>
          <w:sz w:val="18"/>
          <w:szCs w:val="18"/>
        </w:rPr>
      </w:pPr>
      <w:r w:rsidRPr="040A9FE9">
        <w:rPr>
          <w:rFonts w:ascii="Arial" w:hAnsi="Arial"/>
          <w:b/>
          <w:bCs/>
          <w:sz w:val="18"/>
          <w:szCs w:val="18"/>
        </w:rPr>
        <w:t>Aanwezig</w:t>
      </w:r>
      <w:r>
        <w:tab/>
      </w:r>
      <w:r w:rsidRPr="040A9FE9">
        <w:rPr>
          <w:rFonts w:ascii="Arial" w:hAnsi="Arial"/>
          <w:b/>
          <w:bCs/>
          <w:sz w:val="18"/>
          <w:szCs w:val="18"/>
        </w:rPr>
        <w:t>:</w:t>
      </w:r>
      <w:r w:rsidR="00DA6016" w:rsidRPr="040A9FE9">
        <w:rPr>
          <w:rFonts w:ascii="Arial" w:hAnsi="Arial"/>
          <w:sz w:val="18"/>
          <w:szCs w:val="18"/>
        </w:rPr>
        <w:t xml:space="preserve"> </w:t>
      </w:r>
      <w:r w:rsidR="007C04D7" w:rsidRPr="040A9FE9">
        <w:rPr>
          <w:rFonts w:ascii="Arial" w:hAnsi="Arial"/>
          <w:sz w:val="18"/>
          <w:szCs w:val="18"/>
        </w:rPr>
        <w:t xml:space="preserve">Allard, </w:t>
      </w:r>
      <w:r w:rsidR="00B338B4" w:rsidRPr="040A9FE9">
        <w:rPr>
          <w:rFonts w:ascii="Arial" w:hAnsi="Arial"/>
          <w:sz w:val="18"/>
          <w:szCs w:val="18"/>
        </w:rPr>
        <w:t xml:space="preserve">Marijne </w:t>
      </w:r>
      <w:r w:rsidR="007B3559" w:rsidRPr="040A9FE9">
        <w:rPr>
          <w:rFonts w:ascii="Arial" w:hAnsi="Arial"/>
          <w:sz w:val="18"/>
          <w:szCs w:val="18"/>
        </w:rPr>
        <w:t xml:space="preserve">, </w:t>
      </w:r>
      <w:r w:rsidR="00885716" w:rsidRPr="040A9FE9">
        <w:rPr>
          <w:rFonts w:ascii="Arial" w:hAnsi="Arial"/>
          <w:sz w:val="18"/>
          <w:szCs w:val="18"/>
        </w:rPr>
        <w:t>Saskia</w:t>
      </w:r>
      <w:r w:rsidR="00B06CDC" w:rsidRPr="040A9FE9">
        <w:rPr>
          <w:rFonts w:ascii="Arial" w:hAnsi="Arial"/>
          <w:sz w:val="18"/>
          <w:szCs w:val="18"/>
        </w:rPr>
        <w:t xml:space="preserve">, </w:t>
      </w:r>
      <w:r w:rsidR="00DA6016" w:rsidRPr="040A9FE9">
        <w:rPr>
          <w:rFonts w:ascii="Arial" w:hAnsi="Arial"/>
          <w:sz w:val="18"/>
          <w:szCs w:val="18"/>
        </w:rPr>
        <w:t>Anita en Remco</w:t>
      </w:r>
      <w:r w:rsidR="749238FD" w:rsidRPr="040A9FE9">
        <w:rPr>
          <w:rFonts w:ascii="Arial" w:hAnsi="Arial"/>
          <w:sz w:val="18"/>
          <w:szCs w:val="18"/>
        </w:rPr>
        <w:t xml:space="preserve"> </w:t>
      </w:r>
      <w:r w:rsidR="7C2DBEC2" w:rsidRPr="040A9FE9">
        <w:rPr>
          <w:rFonts w:ascii="Arial" w:hAnsi="Arial"/>
          <w:sz w:val="18"/>
          <w:szCs w:val="18"/>
        </w:rPr>
        <w:t>(gedeelte directie)</w:t>
      </w:r>
    </w:p>
    <w:p w14:paraId="54FA8495" w14:textId="64EA4C6C" w:rsidR="00C63F5A" w:rsidRPr="00AF3598" w:rsidRDefault="00A15B2E" w:rsidP="00830D22">
      <w:pPr>
        <w:ind w:left="1416" w:hanging="1410"/>
        <w:rPr>
          <w:rFonts w:ascii="Arial" w:hAnsi="Arial"/>
          <w:sz w:val="18"/>
          <w:szCs w:val="20"/>
        </w:rPr>
      </w:pPr>
      <w:r>
        <w:rPr>
          <w:rFonts w:ascii="Arial" w:hAnsi="Arial"/>
          <w:b/>
          <w:sz w:val="18"/>
          <w:szCs w:val="20"/>
        </w:rPr>
        <w:t>Afwezig m.k.</w:t>
      </w:r>
      <w:r>
        <w:rPr>
          <w:rFonts w:ascii="Arial" w:hAnsi="Arial"/>
          <w:b/>
          <w:sz w:val="18"/>
          <w:szCs w:val="20"/>
        </w:rPr>
        <w:tab/>
        <w:t xml:space="preserve">: </w:t>
      </w:r>
    </w:p>
    <w:p w14:paraId="29BD1BFA" w14:textId="77777777" w:rsidR="00C63F5A" w:rsidRPr="00947F90" w:rsidRDefault="00C63F5A" w:rsidP="00C63F5A">
      <w:pPr>
        <w:pBdr>
          <w:bottom w:val="single" w:sz="4" w:space="0" w:color="auto"/>
        </w:pBdr>
        <w:rPr>
          <w:rFonts w:ascii="Arial" w:hAnsi="Arial"/>
          <w:sz w:val="18"/>
          <w:szCs w:val="20"/>
        </w:rPr>
      </w:pPr>
    </w:p>
    <w:p w14:paraId="56E7031C" w14:textId="77777777" w:rsidR="00C63F5A" w:rsidRPr="00947F90" w:rsidRDefault="00C63F5A" w:rsidP="00C63F5A">
      <w:pPr>
        <w:rPr>
          <w:rFonts w:ascii="Arial" w:hAnsi="Arial"/>
          <w:sz w:val="18"/>
          <w:szCs w:val="20"/>
        </w:rPr>
      </w:pPr>
    </w:p>
    <w:p w14:paraId="776F3956" w14:textId="77777777" w:rsidR="00C63F5A" w:rsidRPr="00AF3598" w:rsidRDefault="00A03FA4" w:rsidP="00AF3598">
      <w:pPr>
        <w:pStyle w:val="Lijstalinea"/>
        <w:rPr>
          <w:rFonts w:ascii="Arial" w:hAnsi="Arial"/>
          <w:sz w:val="18"/>
          <w:szCs w:val="20"/>
        </w:rPr>
      </w:pPr>
      <w:r>
        <w:rPr>
          <w:rFonts w:ascii="Arial" w:hAnsi="Arial"/>
          <w:sz w:val="18"/>
          <w:szCs w:val="20"/>
        </w:rPr>
        <w:tab/>
      </w:r>
      <w:r>
        <w:rPr>
          <w:rFonts w:ascii="Arial" w:hAnsi="Arial"/>
          <w:sz w:val="18"/>
          <w:szCs w:val="20"/>
        </w:rPr>
        <w:tab/>
      </w:r>
    </w:p>
    <w:tbl>
      <w:tblPr>
        <w:tblStyle w:val="Tabelraster"/>
        <w:tblW w:w="123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8"/>
        <w:gridCol w:w="1956"/>
      </w:tblGrid>
      <w:tr w:rsidR="00AF3598" w14:paraId="3A40D89C" w14:textId="77777777" w:rsidTr="00C01F7A">
        <w:tc>
          <w:tcPr>
            <w:tcW w:w="10348" w:type="dxa"/>
          </w:tcPr>
          <w:p w14:paraId="7DE5B04A" w14:textId="4326EA9B" w:rsidR="00830D22" w:rsidRDefault="00AF3598" w:rsidP="00AF3598">
            <w:pPr>
              <w:pStyle w:val="Lijstalinea"/>
              <w:numPr>
                <w:ilvl w:val="0"/>
                <w:numId w:val="7"/>
              </w:numPr>
              <w:rPr>
                <w:sz w:val="20"/>
              </w:rPr>
            </w:pPr>
            <w:r>
              <w:rPr>
                <w:sz w:val="20"/>
              </w:rPr>
              <w:t>Opening</w:t>
            </w:r>
            <w:r w:rsidR="005A32BB">
              <w:rPr>
                <w:sz w:val="20"/>
              </w:rPr>
              <w:t xml:space="preserve"> </w:t>
            </w:r>
            <w:r w:rsidR="00DA6016">
              <w:rPr>
                <w:sz w:val="20"/>
              </w:rPr>
              <w:t xml:space="preserve">door onze voorzitter </w:t>
            </w:r>
            <w:r w:rsidR="00D60ABA">
              <w:rPr>
                <w:sz w:val="20"/>
              </w:rPr>
              <w:t>Allard</w:t>
            </w:r>
            <w:r w:rsidR="00E74CD2">
              <w:rPr>
                <w:sz w:val="20"/>
              </w:rPr>
              <w:t>.</w:t>
            </w:r>
          </w:p>
          <w:p w14:paraId="465C5D61" w14:textId="77777777" w:rsidR="005A32BB" w:rsidRDefault="005A32BB" w:rsidP="005A32BB">
            <w:pPr>
              <w:pStyle w:val="Lijstalinea"/>
              <w:rPr>
                <w:sz w:val="20"/>
              </w:rPr>
            </w:pPr>
          </w:p>
          <w:p w14:paraId="5EA999F5" w14:textId="39C95E48" w:rsidR="00F70E2D" w:rsidRDefault="2E3A0D2A" w:rsidP="040A9FE9">
            <w:pPr>
              <w:pStyle w:val="Lijstalinea"/>
              <w:numPr>
                <w:ilvl w:val="0"/>
                <w:numId w:val="7"/>
              </w:numPr>
              <w:rPr>
                <w:sz w:val="20"/>
                <w:szCs w:val="20"/>
              </w:rPr>
            </w:pPr>
            <w:r w:rsidRPr="040A9FE9">
              <w:rPr>
                <w:sz w:val="20"/>
                <w:szCs w:val="20"/>
              </w:rPr>
              <w:t>I</w:t>
            </w:r>
            <w:r w:rsidR="00830D22" w:rsidRPr="040A9FE9">
              <w:rPr>
                <w:sz w:val="20"/>
                <w:szCs w:val="20"/>
              </w:rPr>
              <w:t xml:space="preserve">ngekomen </w:t>
            </w:r>
            <w:r w:rsidR="005A32BB" w:rsidRPr="040A9FE9">
              <w:rPr>
                <w:sz w:val="20"/>
                <w:szCs w:val="20"/>
              </w:rPr>
              <w:t>items</w:t>
            </w:r>
            <w:r w:rsidR="03D2356B" w:rsidRPr="040A9FE9">
              <w:rPr>
                <w:sz w:val="20"/>
                <w:szCs w:val="20"/>
              </w:rPr>
              <w:t>.</w:t>
            </w:r>
          </w:p>
          <w:p w14:paraId="786FA08E" w14:textId="77777777" w:rsidR="007F1950" w:rsidRDefault="00EE4A6D" w:rsidP="007F1950">
            <w:pPr>
              <w:pStyle w:val="Lijstalinea"/>
              <w:numPr>
                <w:ilvl w:val="0"/>
                <w:numId w:val="11"/>
              </w:numPr>
              <w:rPr>
                <w:sz w:val="20"/>
              </w:rPr>
            </w:pPr>
            <w:r>
              <w:rPr>
                <w:sz w:val="20"/>
              </w:rPr>
              <w:t>Het punt m.b.t. “het paaltje” loopt nog. Marijne i</w:t>
            </w:r>
            <w:r w:rsidR="00E8718C">
              <w:rPr>
                <w:sz w:val="20"/>
              </w:rPr>
              <w:t xml:space="preserve">s hier mee bezig. </w:t>
            </w:r>
          </w:p>
          <w:p w14:paraId="455F1889" w14:textId="77777777" w:rsidR="006261F2" w:rsidRDefault="00DD17EC" w:rsidP="007F1950">
            <w:pPr>
              <w:pStyle w:val="Lijstalinea"/>
              <w:numPr>
                <w:ilvl w:val="0"/>
                <w:numId w:val="11"/>
              </w:numPr>
              <w:rPr>
                <w:sz w:val="20"/>
              </w:rPr>
            </w:pPr>
            <w:r>
              <w:rPr>
                <w:sz w:val="20"/>
              </w:rPr>
              <w:t>Oudermiddag Mediawijsheid</w:t>
            </w:r>
            <w:r w:rsidR="00120E2E">
              <w:rPr>
                <w:sz w:val="20"/>
              </w:rPr>
              <w:t>: interactief, leerzaam, positieve geluiden</w:t>
            </w:r>
            <w:r w:rsidR="007E5CDD">
              <w:rPr>
                <w:sz w:val="20"/>
              </w:rPr>
              <w:t xml:space="preserve"> zijn punten die uit de </w:t>
            </w:r>
            <w:r w:rsidR="00120E2E">
              <w:rPr>
                <w:sz w:val="20"/>
              </w:rPr>
              <w:t>evaluatie</w:t>
            </w:r>
            <w:r w:rsidR="007E5CDD">
              <w:rPr>
                <w:sz w:val="20"/>
              </w:rPr>
              <w:t xml:space="preserve"> kwam tijdens het DirecteurenOverlegSchoonhoven (DOS)</w:t>
            </w:r>
            <w:r w:rsidR="00120E2E">
              <w:rPr>
                <w:sz w:val="20"/>
              </w:rPr>
              <w:t>.</w:t>
            </w:r>
            <w:r w:rsidR="007E5CDD">
              <w:rPr>
                <w:sz w:val="20"/>
              </w:rPr>
              <w:t xml:space="preserve"> </w:t>
            </w:r>
            <w:r w:rsidR="00FD503B">
              <w:rPr>
                <w:sz w:val="20"/>
              </w:rPr>
              <w:t>Uit het overleg kwam ook om zoiets vaker samen te organiseren.</w:t>
            </w:r>
            <w:r w:rsidR="00FD503B">
              <w:rPr>
                <w:sz w:val="20"/>
              </w:rPr>
              <w:br/>
            </w:r>
            <w:r w:rsidR="007E5CDD">
              <w:rPr>
                <w:sz w:val="20"/>
              </w:rPr>
              <w:t xml:space="preserve">Punt van aandacht </w:t>
            </w:r>
            <w:r w:rsidR="00C11629">
              <w:rPr>
                <w:sz w:val="20"/>
              </w:rPr>
              <w:t xml:space="preserve">is de aanwezigheid. Er hadden zich ongeveer 90 mensen opgegeven, waarbij </w:t>
            </w:r>
            <w:r w:rsidR="007F1950">
              <w:rPr>
                <w:sz w:val="20"/>
              </w:rPr>
              <w:t>de opkomst uiteindelijk ongeveer 45 man was.</w:t>
            </w:r>
            <w:r w:rsidR="00120E2E">
              <w:rPr>
                <w:sz w:val="20"/>
              </w:rPr>
              <w:t xml:space="preserve"> </w:t>
            </w:r>
          </w:p>
          <w:p w14:paraId="18D709BF" w14:textId="69CCD6FA" w:rsidR="00345769" w:rsidRPr="000024BF" w:rsidRDefault="006261F2" w:rsidP="003A28F4">
            <w:pPr>
              <w:pStyle w:val="Lijstalinea"/>
              <w:numPr>
                <w:ilvl w:val="0"/>
                <w:numId w:val="11"/>
              </w:numPr>
              <w:rPr>
                <w:sz w:val="20"/>
              </w:rPr>
            </w:pPr>
            <w:r w:rsidRPr="000024BF">
              <w:rPr>
                <w:sz w:val="20"/>
              </w:rPr>
              <w:t>Notulen vorige vergadering:</w:t>
            </w:r>
            <w:r w:rsidR="006858AB" w:rsidRPr="000024BF">
              <w:rPr>
                <w:sz w:val="20"/>
              </w:rPr>
              <w:t xml:space="preserve"> goedgekeurd. Ze kunnen online gezet worden.</w:t>
            </w:r>
            <w:r w:rsidR="00926072" w:rsidRPr="000024BF">
              <w:rPr>
                <w:sz w:val="20"/>
              </w:rPr>
              <w:br/>
              <w:t xml:space="preserve">M.b.t. de Plusklas (openstaande vraag vorige notulen): </w:t>
            </w:r>
            <w:r w:rsidR="007E3D16" w:rsidRPr="000024BF">
              <w:rPr>
                <w:sz w:val="20"/>
              </w:rPr>
              <w:t xml:space="preserve">Remco heeft het hier met Laura over gehad. Het </w:t>
            </w:r>
            <w:r w:rsidR="00CC388A" w:rsidRPr="000024BF">
              <w:rPr>
                <w:sz w:val="20"/>
              </w:rPr>
              <w:t>kan alleen gegeven worden door een</w:t>
            </w:r>
            <w:r w:rsidR="007E3D16" w:rsidRPr="000024BF">
              <w:rPr>
                <w:sz w:val="20"/>
              </w:rPr>
              <w:t xml:space="preserve"> gespecialiseerd</w:t>
            </w:r>
            <w:r w:rsidR="00CC388A" w:rsidRPr="000024BF">
              <w:rPr>
                <w:sz w:val="20"/>
              </w:rPr>
              <w:t>, opgeleid iemand. Binnen de school is dit alleen Laura.</w:t>
            </w:r>
            <w:r w:rsidR="0042068B" w:rsidRPr="000024BF">
              <w:rPr>
                <w:sz w:val="20"/>
              </w:rPr>
              <w:t xml:space="preserve"> Het is een broos iets.</w:t>
            </w:r>
            <w:r w:rsidR="00AB18B9" w:rsidRPr="000024BF">
              <w:rPr>
                <w:sz w:val="20"/>
              </w:rPr>
              <w:t xml:space="preserve"> Het is kwetsbaar en het eerste wat komt te vervallen.</w:t>
            </w:r>
            <w:r w:rsidR="00335C60" w:rsidRPr="000024BF">
              <w:rPr>
                <w:sz w:val="20"/>
              </w:rPr>
              <w:t xml:space="preserve"> </w:t>
            </w:r>
            <w:r w:rsidR="003241AA" w:rsidRPr="000024BF">
              <w:rPr>
                <w:sz w:val="20"/>
              </w:rPr>
              <w:t xml:space="preserve">De vraag vanuit de oudergeleding is </w:t>
            </w:r>
            <w:r w:rsidR="00B126D4" w:rsidRPr="000024BF">
              <w:rPr>
                <w:sz w:val="20"/>
              </w:rPr>
              <w:t>of er een plan B is</w:t>
            </w:r>
            <w:r w:rsidR="00A74AF5" w:rsidRPr="000024BF">
              <w:rPr>
                <w:sz w:val="20"/>
              </w:rPr>
              <w:t xml:space="preserve">. Is het mogelijk dat iemand de opleiding gaat volgen of is er iemand binnen de Groeilingscholen die ingezet zou kunnen worden </w:t>
            </w:r>
            <w:r w:rsidR="00CA2F6F" w:rsidRPr="000024BF">
              <w:rPr>
                <w:sz w:val="20"/>
              </w:rPr>
              <w:t xml:space="preserve">mocht het nodig zijn als </w:t>
            </w:r>
            <w:r w:rsidR="00113994" w:rsidRPr="000024BF">
              <w:rPr>
                <w:sz w:val="20"/>
              </w:rPr>
              <w:t>dat</w:t>
            </w:r>
            <w:r w:rsidR="00CA2F6F" w:rsidRPr="000024BF">
              <w:rPr>
                <w:sz w:val="20"/>
              </w:rPr>
              <w:t xml:space="preserve"> in de toekomst </w:t>
            </w:r>
            <w:r w:rsidR="00113994" w:rsidRPr="000024BF">
              <w:rPr>
                <w:sz w:val="20"/>
              </w:rPr>
              <w:t>nodig is.</w:t>
            </w:r>
            <w:r w:rsidR="0042068B" w:rsidRPr="000024BF">
              <w:rPr>
                <w:sz w:val="20"/>
              </w:rPr>
              <w:t xml:space="preserve"> </w:t>
            </w:r>
            <w:r w:rsidR="007E3D16" w:rsidRPr="000024BF">
              <w:rPr>
                <w:sz w:val="20"/>
              </w:rPr>
              <w:t xml:space="preserve"> </w:t>
            </w:r>
            <w:r w:rsidR="00120E2E" w:rsidRPr="000024BF">
              <w:rPr>
                <w:sz w:val="20"/>
              </w:rPr>
              <w:br/>
            </w:r>
          </w:p>
          <w:p w14:paraId="3B469E96" w14:textId="60B9FF08" w:rsidR="00345769" w:rsidRPr="0081715E" w:rsidRDefault="003D5A03" w:rsidP="00345769">
            <w:pPr>
              <w:pStyle w:val="Lijstalinea"/>
              <w:numPr>
                <w:ilvl w:val="0"/>
                <w:numId w:val="7"/>
              </w:numPr>
              <w:rPr>
                <w:sz w:val="20"/>
              </w:rPr>
            </w:pPr>
            <w:r w:rsidRPr="040A9FE9">
              <w:rPr>
                <w:sz w:val="20"/>
                <w:szCs w:val="20"/>
              </w:rPr>
              <w:t xml:space="preserve">Punten waar </w:t>
            </w:r>
            <w:r w:rsidR="00CB2B75" w:rsidRPr="040A9FE9">
              <w:rPr>
                <w:sz w:val="20"/>
                <w:szCs w:val="20"/>
              </w:rPr>
              <w:t>Remco</w:t>
            </w:r>
            <w:r w:rsidR="00D211F7" w:rsidRPr="040A9FE9">
              <w:rPr>
                <w:sz w:val="20"/>
                <w:szCs w:val="20"/>
              </w:rPr>
              <w:t xml:space="preserve">, </w:t>
            </w:r>
            <w:r w:rsidRPr="040A9FE9">
              <w:rPr>
                <w:sz w:val="20"/>
                <w:szCs w:val="20"/>
              </w:rPr>
              <w:t>directie</w:t>
            </w:r>
            <w:r w:rsidR="00D211F7" w:rsidRPr="040A9FE9">
              <w:rPr>
                <w:sz w:val="20"/>
                <w:szCs w:val="20"/>
              </w:rPr>
              <w:t>,</w:t>
            </w:r>
            <w:r w:rsidRPr="040A9FE9">
              <w:rPr>
                <w:sz w:val="20"/>
                <w:szCs w:val="20"/>
              </w:rPr>
              <w:t xml:space="preserve"> </w:t>
            </w:r>
            <w:r w:rsidR="00CE52AC">
              <w:rPr>
                <w:sz w:val="20"/>
                <w:szCs w:val="20"/>
              </w:rPr>
              <w:t>MR</w:t>
            </w:r>
            <w:r w:rsidR="0081715E">
              <w:rPr>
                <w:sz w:val="20"/>
                <w:szCs w:val="20"/>
              </w:rPr>
              <w:t xml:space="preserve"> informeert</w:t>
            </w:r>
            <w:r w:rsidR="00A43719">
              <w:rPr>
                <w:sz w:val="20"/>
                <w:szCs w:val="20"/>
              </w:rPr>
              <w:t>:</w:t>
            </w:r>
            <w:r w:rsidR="00620304">
              <w:rPr>
                <w:sz w:val="20"/>
                <w:szCs w:val="20"/>
              </w:rPr>
              <w:br/>
              <w:t xml:space="preserve">- </w:t>
            </w:r>
            <w:r w:rsidR="00E42A56" w:rsidRPr="001A3CCC">
              <w:rPr>
                <w:i/>
                <w:iCs/>
                <w:sz w:val="20"/>
                <w:szCs w:val="20"/>
              </w:rPr>
              <w:t>Schooljaarplan</w:t>
            </w:r>
            <w:r w:rsidR="00680071">
              <w:rPr>
                <w:sz w:val="20"/>
                <w:szCs w:val="20"/>
              </w:rPr>
              <w:t>: hier komen Allard en Marijne digitaal op terug</w:t>
            </w:r>
            <w:r w:rsidR="00E42A56">
              <w:rPr>
                <w:sz w:val="20"/>
                <w:szCs w:val="20"/>
              </w:rPr>
              <w:br/>
            </w:r>
            <w:r w:rsidR="00E42A56">
              <w:rPr>
                <w:sz w:val="20"/>
              </w:rPr>
              <w:t>- Formatie</w:t>
            </w:r>
            <w:r w:rsidR="000024BF">
              <w:rPr>
                <w:sz w:val="20"/>
              </w:rPr>
              <w:t>: veel nieuwe mensen, focus blijft op Tekstbegrip en Rekenen</w:t>
            </w:r>
            <w:r w:rsidR="00680071">
              <w:rPr>
                <w:sz w:val="20"/>
              </w:rPr>
              <w:t>, Valerie neemt de rol van taalcoördinator over, Saskia blijft rekencoördinator, Jesper wordt coördinator van Wetenswaardig.</w:t>
            </w:r>
            <w:r w:rsidR="00E42A56">
              <w:rPr>
                <w:sz w:val="20"/>
              </w:rPr>
              <w:br/>
              <w:t xml:space="preserve">- </w:t>
            </w:r>
            <w:r w:rsidR="00E42A56" w:rsidRPr="001A3CCC">
              <w:rPr>
                <w:i/>
                <w:iCs/>
                <w:sz w:val="20"/>
              </w:rPr>
              <w:t>Schoolgids</w:t>
            </w:r>
            <w:r w:rsidR="00EF1789">
              <w:rPr>
                <w:sz w:val="20"/>
              </w:rPr>
              <w:t xml:space="preserve">: aanpassingen Gezonde school, </w:t>
            </w:r>
            <w:r w:rsidR="00B42770">
              <w:rPr>
                <w:sz w:val="20"/>
              </w:rPr>
              <w:t>urenrooster vakken, het christendom, in principe zindelijk = zindelijk</w:t>
            </w:r>
            <w:r w:rsidR="0068283A">
              <w:rPr>
                <w:sz w:val="20"/>
              </w:rPr>
              <w:t>, Plusklas toevoegen, blz. 12 hoogbegaafd moet weg, verander</w:t>
            </w:r>
            <w:r w:rsidR="00241946">
              <w:rPr>
                <w:sz w:val="20"/>
              </w:rPr>
              <w:t xml:space="preserve">d worden, </w:t>
            </w:r>
            <w:r w:rsidR="00380AA9">
              <w:rPr>
                <w:sz w:val="20"/>
              </w:rPr>
              <w:t>blz. 13 toekomstig aanbod</w:t>
            </w:r>
            <w:r w:rsidR="00545B45">
              <w:rPr>
                <w:sz w:val="20"/>
              </w:rPr>
              <w:t xml:space="preserve"> anders verwoorden SMART, vertrouwenspersoon</w:t>
            </w:r>
            <w:r w:rsidR="000419E3">
              <w:rPr>
                <w:sz w:val="20"/>
              </w:rPr>
              <w:t xml:space="preserve"> (blz. 16)</w:t>
            </w:r>
            <w:r w:rsidR="004C5BB0">
              <w:rPr>
                <w:sz w:val="20"/>
              </w:rPr>
              <w:t xml:space="preserve">, blz. 19 </w:t>
            </w:r>
            <w:r w:rsidR="00F841A0">
              <w:rPr>
                <w:sz w:val="20"/>
              </w:rPr>
              <w:t>vanzelfsprekend weghalen</w:t>
            </w:r>
            <w:r w:rsidR="00B34991">
              <w:rPr>
                <w:sz w:val="20"/>
              </w:rPr>
              <w:t xml:space="preserve"> + 2 zinnen</w:t>
            </w:r>
            <w:r w:rsidR="009334BB">
              <w:rPr>
                <w:sz w:val="20"/>
              </w:rPr>
              <w:t xml:space="preserve">, 6.4: </w:t>
            </w:r>
            <w:r w:rsidR="00205609">
              <w:rPr>
                <w:sz w:val="20"/>
              </w:rPr>
              <w:t>hier staat 3x hetzelfde.</w:t>
            </w:r>
            <w:r w:rsidR="00205609">
              <w:rPr>
                <w:sz w:val="20"/>
              </w:rPr>
              <w:br/>
              <w:t>Vragen of Cindy dit aan wil passen. Ze kan Allard vragen om haar hierbij te helpen.</w:t>
            </w:r>
            <w:r w:rsidR="00E42A56">
              <w:rPr>
                <w:sz w:val="20"/>
              </w:rPr>
              <w:br/>
              <w:t xml:space="preserve">- </w:t>
            </w:r>
            <w:r w:rsidR="00E42A56" w:rsidRPr="001A3CCC">
              <w:rPr>
                <w:i/>
                <w:iCs/>
                <w:sz w:val="20"/>
              </w:rPr>
              <w:t>Resultaten LiB toetsen</w:t>
            </w:r>
            <w:r w:rsidR="00D86E63" w:rsidRPr="001A3CCC">
              <w:rPr>
                <w:i/>
                <w:iCs/>
                <w:sz w:val="20"/>
              </w:rPr>
              <w:t xml:space="preserve"> en schooljaarverslag (summier)</w:t>
            </w:r>
            <w:r w:rsidR="001A3CCC">
              <w:rPr>
                <w:sz w:val="20"/>
              </w:rPr>
              <w:t>: we zitten in de stijgende lijn, mooie resultaten.</w:t>
            </w:r>
            <w:r w:rsidR="00D86E63">
              <w:rPr>
                <w:sz w:val="20"/>
              </w:rPr>
              <w:br/>
            </w:r>
          </w:p>
          <w:p w14:paraId="50352567" w14:textId="6FAC14A4" w:rsidR="0081715E" w:rsidRPr="00705841" w:rsidRDefault="00620304" w:rsidP="00345769">
            <w:pPr>
              <w:pStyle w:val="Lijstalinea"/>
              <w:numPr>
                <w:ilvl w:val="0"/>
                <w:numId w:val="7"/>
              </w:numPr>
              <w:rPr>
                <w:sz w:val="20"/>
              </w:rPr>
            </w:pPr>
            <w:r>
              <w:rPr>
                <w:sz w:val="20"/>
              </w:rPr>
              <w:t>Voorstel data MR schooljaar ’26-</w:t>
            </w:r>
            <w:r w:rsidR="00D64539">
              <w:rPr>
                <w:sz w:val="20"/>
              </w:rPr>
              <w:t>’</w:t>
            </w:r>
            <w:r>
              <w:rPr>
                <w:sz w:val="20"/>
              </w:rPr>
              <w:t>27</w:t>
            </w:r>
            <w:r w:rsidR="00D64539">
              <w:rPr>
                <w:sz w:val="20"/>
              </w:rPr>
              <w:t xml:space="preserve">: Marijne, </w:t>
            </w:r>
            <w:r w:rsidR="00986B43">
              <w:rPr>
                <w:sz w:val="20"/>
              </w:rPr>
              <w:t xml:space="preserve">Erica, Remco, Jesper en Saskia met elkaar in overleg data </w:t>
            </w:r>
            <w:r w:rsidR="008C3A2A">
              <w:rPr>
                <w:sz w:val="20"/>
              </w:rPr>
              <w:t>plannen</w:t>
            </w:r>
          </w:p>
          <w:p w14:paraId="149BE21D" w14:textId="77777777" w:rsidR="00705841" w:rsidRDefault="00705841" w:rsidP="00705841">
            <w:pPr>
              <w:pStyle w:val="Lijstalinea"/>
              <w:rPr>
                <w:sz w:val="20"/>
              </w:rPr>
            </w:pPr>
          </w:p>
          <w:p w14:paraId="2F05D1BF" w14:textId="69341EE1" w:rsidR="003D5A03" w:rsidRPr="0081715E" w:rsidRDefault="0081715E" w:rsidP="0081715E">
            <w:pPr>
              <w:rPr>
                <w:sz w:val="20"/>
              </w:rPr>
            </w:pPr>
            <w:r>
              <w:rPr>
                <w:sz w:val="20"/>
              </w:rPr>
              <w:t xml:space="preserve">        5.     </w:t>
            </w:r>
            <w:r w:rsidR="003D5A03" w:rsidRPr="0081715E">
              <w:rPr>
                <w:sz w:val="20"/>
              </w:rPr>
              <w:t>Punten waar MR zonder directie overlegt:</w:t>
            </w:r>
          </w:p>
          <w:p w14:paraId="7900C27B" w14:textId="39E68362" w:rsidR="0081715E" w:rsidRDefault="00D86E63" w:rsidP="0081715E">
            <w:pPr>
              <w:pStyle w:val="Lijstalinea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Nieuwe MR-leden</w:t>
            </w:r>
            <w:r w:rsidR="004E03D9">
              <w:rPr>
                <w:sz w:val="20"/>
                <w:szCs w:val="20"/>
              </w:rPr>
              <w:t xml:space="preserve">: Erica </w:t>
            </w:r>
            <w:r w:rsidR="007A340D">
              <w:rPr>
                <w:sz w:val="20"/>
                <w:szCs w:val="20"/>
              </w:rPr>
              <w:t>–</w:t>
            </w:r>
            <w:r w:rsidR="004E03D9">
              <w:rPr>
                <w:sz w:val="20"/>
                <w:szCs w:val="20"/>
              </w:rPr>
              <w:t xml:space="preserve"> oudergeleding</w:t>
            </w:r>
            <w:r w:rsidR="007A340D">
              <w:rPr>
                <w:sz w:val="20"/>
                <w:szCs w:val="20"/>
              </w:rPr>
              <w:t>, Jesper - team</w:t>
            </w:r>
            <w:r w:rsidR="00B84635">
              <w:rPr>
                <w:sz w:val="20"/>
                <w:szCs w:val="20"/>
              </w:rPr>
              <w:t>geleding</w:t>
            </w:r>
          </w:p>
          <w:p w14:paraId="4C5D6771" w14:textId="77777777" w:rsidR="0081715E" w:rsidRDefault="0081715E" w:rsidP="0081715E">
            <w:pPr>
              <w:pStyle w:val="Lijstalinea"/>
              <w:rPr>
                <w:sz w:val="20"/>
                <w:szCs w:val="20"/>
              </w:rPr>
            </w:pPr>
          </w:p>
          <w:p w14:paraId="352484A6" w14:textId="6DF1AF26" w:rsidR="00143238" w:rsidRPr="00B06CDC" w:rsidRDefault="00113994" w:rsidP="00C01F7A">
            <w:pPr>
              <w:ind w:left="720"/>
              <w:rPr>
                <w:sz w:val="20"/>
              </w:rPr>
            </w:pPr>
            <w:r w:rsidRPr="00A4101B">
              <w:rPr>
                <w:b/>
                <w:bCs/>
                <w:i/>
                <w:iCs/>
                <w:sz w:val="20"/>
                <w:szCs w:val="20"/>
                <w:u w:val="single"/>
              </w:rPr>
              <w:t>Actiepunten:</w:t>
            </w:r>
            <w:r w:rsidRPr="00A4101B">
              <w:rPr>
                <w:b/>
                <w:bCs/>
                <w:i/>
                <w:iCs/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t xml:space="preserve">Remco en Saskia: inventarisatie HB/Plusklas </w:t>
            </w:r>
            <w:r w:rsidR="00F655FD">
              <w:rPr>
                <w:sz w:val="20"/>
                <w:szCs w:val="20"/>
              </w:rPr>
              <w:t>plan B</w:t>
            </w:r>
            <w:r w:rsidR="00205609">
              <w:rPr>
                <w:sz w:val="20"/>
                <w:szCs w:val="20"/>
              </w:rPr>
              <w:br/>
              <w:t>Cindy (+Allard?): aanpassen schoolgids</w:t>
            </w:r>
            <w:r w:rsidR="003D0E60">
              <w:rPr>
                <w:sz w:val="20"/>
                <w:szCs w:val="20"/>
              </w:rPr>
              <w:br/>
              <w:t>Allard en Marijne: sturen schooljaarplan naar Erica en gaan dit met z’n drieën bespreken</w:t>
            </w:r>
          </w:p>
        </w:tc>
        <w:tc>
          <w:tcPr>
            <w:tcW w:w="1956" w:type="dxa"/>
          </w:tcPr>
          <w:p w14:paraId="624F71EA" w14:textId="77777777" w:rsidR="00D8755D" w:rsidRDefault="00D8755D" w:rsidP="00861F31">
            <w:pPr>
              <w:rPr>
                <w:sz w:val="20"/>
              </w:rPr>
            </w:pPr>
          </w:p>
          <w:p w14:paraId="42DDFACD" w14:textId="77777777" w:rsidR="00D8755D" w:rsidRDefault="00D8755D" w:rsidP="00861F31">
            <w:pPr>
              <w:rPr>
                <w:sz w:val="20"/>
              </w:rPr>
            </w:pPr>
          </w:p>
          <w:p w14:paraId="56DC209C" w14:textId="77777777" w:rsidR="00D8755D" w:rsidRDefault="00D8755D" w:rsidP="00861F31">
            <w:pPr>
              <w:rPr>
                <w:sz w:val="20"/>
              </w:rPr>
            </w:pPr>
          </w:p>
          <w:p w14:paraId="6D385252" w14:textId="77777777" w:rsidR="00D8755D" w:rsidRDefault="00D8755D" w:rsidP="00861F31">
            <w:pPr>
              <w:rPr>
                <w:sz w:val="20"/>
              </w:rPr>
            </w:pPr>
          </w:p>
          <w:p w14:paraId="370C33AE" w14:textId="77777777" w:rsidR="00D8755D" w:rsidRDefault="00D8755D" w:rsidP="00861F31">
            <w:pPr>
              <w:rPr>
                <w:sz w:val="20"/>
              </w:rPr>
            </w:pPr>
          </w:p>
          <w:p w14:paraId="060F0EBC" w14:textId="77777777" w:rsidR="00D8755D" w:rsidRDefault="00D8755D" w:rsidP="00861F31">
            <w:pPr>
              <w:rPr>
                <w:sz w:val="20"/>
              </w:rPr>
            </w:pPr>
          </w:p>
          <w:p w14:paraId="55019F15" w14:textId="367468E0" w:rsidR="00D8755D" w:rsidRDefault="00D8755D" w:rsidP="00861F31">
            <w:pPr>
              <w:rPr>
                <w:sz w:val="20"/>
              </w:rPr>
            </w:pPr>
          </w:p>
        </w:tc>
      </w:tr>
      <w:tr w:rsidR="00AF3598" w14:paraId="7B5E8081" w14:textId="77777777" w:rsidTr="00C01F7A">
        <w:tc>
          <w:tcPr>
            <w:tcW w:w="10348" w:type="dxa"/>
          </w:tcPr>
          <w:p w14:paraId="48886A97" w14:textId="120D2713" w:rsidR="00AF3598" w:rsidRPr="00C01F7A" w:rsidRDefault="00AF3598" w:rsidP="00C01F7A">
            <w:pPr>
              <w:rPr>
                <w:sz w:val="20"/>
              </w:rPr>
            </w:pPr>
          </w:p>
        </w:tc>
        <w:tc>
          <w:tcPr>
            <w:tcW w:w="1956" w:type="dxa"/>
          </w:tcPr>
          <w:p w14:paraId="346E0264" w14:textId="77777777" w:rsidR="00AF3598" w:rsidRDefault="00AF3598" w:rsidP="00B07796">
            <w:pPr>
              <w:rPr>
                <w:sz w:val="20"/>
              </w:rPr>
            </w:pPr>
          </w:p>
        </w:tc>
      </w:tr>
    </w:tbl>
    <w:p w14:paraId="0F04442C" w14:textId="6E9AEAAE" w:rsidR="00AC0850" w:rsidRDefault="00CE52AC" w:rsidP="00AC0850">
      <w:pPr>
        <w:rPr>
          <w:sz w:val="20"/>
        </w:rPr>
      </w:pPr>
      <w:r>
        <w:rPr>
          <w:sz w:val="20"/>
        </w:rPr>
        <w:t>Voorstel data</w:t>
      </w:r>
      <w:r w:rsidR="00AF3598">
        <w:rPr>
          <w:sz w:val="20"/>
        </w:rPr>
        <w:t xml:space="preserve"> volgende vergaderingen</w:t>
      </w:r>
      <w:r w:rsidR="007B3559">
        <w:rPr>
          <w:sz w:val="20"/>
        </w:rPr>
        <w:t>:</w:t>
      </w:r>
    </w:p>
    <w:p w14:paraId="278B6CAC" w14:textId="3E3AF562" w:rsidR="007D5687" w:rsidRPr="00947F90" w:rsidRDefault="0081715E" w:rsidP="040A9FE9">
      <w:r>
        <w:rPr>
          <w:rFonts w:cs="Calibri"/>
          <w:color w:val="000000" w:themeColor="text1"/>
          <w:sz w:val="20"/>
          <w:szCs w:val="20"/>
        </w:rPr>
        <w:t>Dinsdag …….</w:t>
      </w:r>
      <w:r w:rsidR="00A43719">
        <w:rPr>
          <w:rFonts w:cs="Calibri"/>
          <w:color w:val="000000" w:themeColor="text1"/>
          <w:sz w:val="20"/>
          <w:szCs w:val="20"/>
        </w:rPr>
        <w:t>september</w:t>
      </w:r>
      <w:r>
        <w:rPr>
          <w:rFonts w:cs="Calibri"/>
          <w:color w:val="000000" w:themeColor="text1"/>
          <w:sz w:val="20"/>
          <w:szCs w:val="20"/>
        </w:rPr>
        <w:t xml:space="preserve"> 202</w:t>
      </w:r>
      <w:r w:rsidR="00A43719">
        <w:rPr>
          <w:rFonts w:cs="Calibri"/>
          <w:color w:val="000000" w:themeColor="text1"/>
          <w:sz w:val="20"/>
          <w:szCs w:val="20"/>
        </w:rPr>
        <w:t>6</w:t>
      </w:r>
      <w:r w:rsidR="00A43719">
        <w:rPr>
          <w:rFonts w:cs="Calibri"/>
          <w:color w:val="000000" w:themeColor="text1"/>
          <w:sz w:val="20"/>
          <w:szCs w:val="20"/>
        </w:rPr>
        <w:br/>
        <w:t>Dinsdag …….november 2026</w:t>
      </w:r>
      <w:r w:rsidR="00A43719">
        <w:rPr>
          <w:rFonts w:cs="Calibri"/>
          <w:color w:val="000000" w:themeColor="text1"/>
          <w:sz w:val="20"/>
          <w:szCs w:val="20"/>
        </w:rPr>
        <w:br/>
        <w:t>Dinsdag …….januari 2027</w:t>
      </w:r>
      <w:r w:rsidR="00A43719">
        <w:rPr>
          <w:rFonts w:cs="Calibri"/>
          <w:color w:val="000000" w:themeColor="text1"/>
          <w:sz w:val="20"/>
          <w:szCs w:val="20"/>
        </w:rPr>
        <w:br/>
        <w:t>Dinsdag …….maart 2027</w:t>
      </w:r>
      <w:r w:rsidR="00A43719">
        <w:rPr>
          <w:rFonts w:cs="Calibri"/>
          <w:color w:val="000000" w:themeColor="text1"/>
          <w:sz w:val="20"/>
          <w:szCs w:val="20"/>
        </w:rPr>
        <w:br/>
        <w:t>Dinsdag …….mei 2027</w:t>
      </w:r>
      <w:r w:rsidR="00CE52AC">
        <w:rPr>
          <w:rFonts w:cs="Calibri"/>
          <w:color w:val="000000" w:themeColor="text1"/>
          <w:sz w:val="20"/>
          <w:szCs w:val="20"/>
        </w:rPr>
        <w:br/>
        <w:t>Dinsdag …….juni 2027</w:t>
      </w:r>
    </w:p>
    <w:sectPr w:rsidR="007D5687" w:rsidRPr="00947F90" w:rsidSect="00024225">
      <w:headerReference w:type="default" r:id="rId10"/>
      <w:footerReference w:type="default" r:id="rId11"/>
      <w:pgSz w:w="11906" w:h="16838"/>
      <w:pgMar w:top="720" w:right="720" w:bottom="720" w:left="720" w:header="1" w:footer="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A2BCDC" w14:textId="77777777" w:rsidR="006B39CE" w:rsidRDefault="006B39CE">
      <w:r>
        <w:separator/>
      </w:r>
    </w:p>
  </w:endnote>
  <w:endnote w:type="continuationSeparator" w:id="0">
    <w:p w14:paraId="2AD3CE99" w14:textId="77777777" w:rsidR="006B39CE" w:rsidRDefault="006B39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e Sans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93B1D9" w14:textId="77777777" w:rsidR="00A97971" w:rsidRPr="0096108F" w:rsidRDefault="00A97971" w:rsidP="00024225">
    <w:pPr>
      <w:pStyle w:val="Default"/>
      <w:ind w:firstLine="708"/>
      <w:rPr>
        <w:color w:val="548DD4"/>
      </w:rPr>
    </w:pPr>
    <w:r w:rsidRPr="00E4091B">
      <w:rPr>
        <w:rFonts w:ascii="Lucida Handwriting" w:hAnsi="Lucida Handwriting" w:cs="Calibri"/>
        <w:color w:val="B00000"/>
        <w:sz w:val="28"/>
        <w:szCs w:val="28"/>
      </w:rPr>
      <w:t>Leren waarderen</w:t>
    </w:r>
    <w:r>
      <w:rPr>
        <w:rFonts w:ascii="Lucida Handwriting" w:hAnsi="Lucida Handwriting" w:cs="Calibri"/>
        <w:color w:val="B00000"/>
        <w:sz w:val="39"/>
        <w:szCs w:val="39"/>
      </w:rPr>
      <w:t xml:space="preserve">   </w:t>
    </w:r>
    <w:r>
      <w:rPr>
        <w:rFonts w:ascii="Lucida Handwriting" w:hAnsi="Lucida Handwriting" w:cs="Calibri"/>
        <w:color w:val="B00000"/>
        <w:sz w:val="39"/>
        <w:szCs w:val="39"/>
      </w:rPr>
      <w:tab/>
    </w:r>
    <w:r>
      <w:rPr>
        <w:rFonts w:ascii="Lucida Handwriting" w:hAnsi="Lucida Handwriting" w:cs="Calibri"/>
        <w:color w:val="B00000"/>
        <w:sz w:val="39"/>
        <w:szCs w:val="39"/>
      </w:rPr>
      <w:tab/>
    </w:r>
    <w:r w:rsidRPr="00E4091B">
      <w:rPr>
        <w:rFonts w:ascii="Lucida Handwriting" w:hAnsi="Lucida Handwriting" w:cs="Calibri"/>
        <w:color w:val="244061"/>
        <w:sz w:val="39"/>
        <w:szCs w:val="39"/>
      </w:rPr>
      <w:t xml:space="preserve"> </w:t>
    </w:r>
    <w:r>
      <w:rPr>
        <w:rFonts w:ascii="Lucida Handwriting" w:hAnsi="Lucida Handwriting" w:cs="Calibri"/>
        <w:color w:val="244061"/>
        <w:sz w:val="39"/>
        <w:szCs w:val="39"/>
      </w:rPr>
      <w:tab/>
    </w:r>
    <w:r>
      <w:rPr>
        <w:rFonts w:ascii="Lucida Handwriting" w:hAnsi="Lucida Handwriting" w:cs="Calibri"/>
        <w:color w:val="244061"/>
        <w:sz w:val="39"/>
        <w:szCs w:val="39"/>
      </w:rPr>
      <w:tab/>
    </w:r>
    <w:r w:rsidRPr="0096108F">
      <w:rPr>
        <w:rFonts w:ascii="Lucida Handwriting" w:hAnsi="Lucida Handwriting" w:cs="Calibri"/>
        <w:b/>
        <w:color w:val="244061"/>
        <w:sz w:val="39"/>
        <w:szCs w:val="39"/>
      </w:rPr>
      <w:tab/>
    </w:r>
    <w:r w:rsidRPr="0096108F">
      <w:rPr>
        <w:rFonts w:ascii="Calibri" w:hAnsi="Calibri" w:cs="Calibri"/>
        <w:b/>
        <w:color w:val="548DD4"/>
        <w:sz w:val="22"/>
        <w:szCs w:val="22"/>
      </w:rPr>
      <w:t>www.dekrullevaar.eu</w:t>
    </w:r>
  </w:p>
  <w:p w14:paraId="1B1AC260" w14:textId="77777777" w:rsidR="00A97971" w:rsidRDefault="00A97971">
    <w:pPr>
      <w:pStyle w:val="Voettekst"/>
    </w:pPr>
  </w:p>
  <w:p w14:paraId="6C9FB01E" w14:textId="77777777" w:rsidR="00A97971" w:rsidRDefault="00A97971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4A00B6" w14:textId="77777777" w:rsidR="006B39CE" w:rsidRDefault="006B39CE">
      <w:r>
        <w:separator/>
      </w:r>
    </w:p>
  </w:footnote>
  <w:footnote w:type="continuationSeparator" w:id="0">
    <w:p w14:paraId="5056A43F" w14:textId="77777777" w:rsidR="006B39CE" w:rsidRDefault="006B39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B2B724" w14:textId="77777777" w:rsidR="00A97971" w:rsidRDefault="00A97971">
    <w:pPr>
      <w:pStyle w:val="Koptekst"/>
    </w:pPr>
  </w:p>
  <w:p w14:paraId="7DE97136" w14:textId="0C501BB6" w:rsidR="00A97971" w:rsidRDefault="45408F17" w:rsidP="003D0E60">
    <w:pPr>
      <w:pStyle w:val="Pa0"/>
      <w:jc w:val="right"/>
    </w:pPr>
    <w:r>
      <w:rPr>
        <w:noProof/>
      </w:rPr>
      <w:drawing>
        <wp:inline distT="0" distB="0" distL="0" distR="0" wp14:anchorId="47498B7E" wp14:editId="68B90742">
          <wp:extent cx="2523963" cy="816935"/>
          <wp:effectExtent l="0" t="0" r="0" b="0"/>
          <wp:docPr id="1439611897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39611897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23963" cy="8169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              </w:t>
    </w:r>
    <w:r w:rsidR="00A97971">
      <w:tab/>
    </w:r>
    <w:r w:rsidR="00A97971">
      <w:tab/>
    </w:r>
    <w:r w:rsidR="00A97971">
      <w:tab/>
    </w:r>
  </w:p>
  <w:p w14:paraId="7FA92A49" w14:textId="77777777" w:rsidR="00A97971" w:rsidRDefault="00A97971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1D559F"/>
    <w:multiLevelType w:val="hybridMultilevel"/>
    <w:tmpl w:val="179AF2B4"/>
    <w:lvl w:ilvl="0" w:tplc="D5B4D8F0">
      <w:start w:val="5"/>
      <w:numFmt w:val="bullet"/>
      <w:lvlText w:val=""/>
      <w:lvlJc w:val="left"/>
      <w:pPr>
        <w:ind w:left="1080" w:hanging="360"/>
      </w:pPr>
      <w:rPr>
        <w:rFonts w:ascii="Symbol" w:eastAsia="Calibri" w:hAnsi="Symbol" w:cs="Aria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8DD0CE6"/>
    <w:multiLevelType w:val="hybridMultilevel"/>
    <w:tmpl w:val="715C4A0E"/>
    <w:lvl w:ilvl="0" w:tplc="81787E80">
      <w:start w:val="12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951D06"/>
    <w:multiLevelType w:val="hybridMultilevel"/>
    <w:tmpl w:val="33D4DDBC"/>
    <w:lvl w:ilvl="0" w:tplc="6876ECC6">
      <w:start w:val="6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4017982"/>
    <w:multiLevelType w:val="hybridMultilevel"/>
    <w:tmpl w:val="79F4F980"/>
    <w:lvl w:ilvl="0" w:tplc="04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7866AC4"/>
    <w:multiLevelType w:val="hybridMultilevel"/>
    <w:tmpl w:val="8820990A"/>
    <w:lvl w:ilvl="0" w:tplc="8ECEE632">
      <w:numFmt w:val="bullet"/>
      <w:lvlText w:val="-"/>
      <w:lvlJc w:val="left"/>
      <w:pPr>
        <w:ind w:left="1080" w:hanging="360"/>
      </w:pPr>
      <w:rPr>
        <w:rFonts w:ascii="Arial" w:eastAsia="Calibr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81E3A69"/>
    <w:multiLevelType w:val="hybridMultilevel"/>
    <w:tmpl w:val="F4AC1A2E"/>
    <w:lvl w:ilvl="0" w:tplc="6876ECC6">
      <w:start w:val="6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Arial" w:eastAsia="Times New Roman" w:hAnsi="Arial" w:hint="default"/>
      </w:rPr>
    </w:lvl>
    <w:lvl w:ilvl="1" w:tplc="040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2B94752E"/>
    <w:multiLevelType w:val="hybridMultilevel"/>
    <w:tmpl w:val="5E766296"/>
    <w:lvl w:ilvl="0" w:tplc="04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3591DAB"/>
    <w:multiLevelType w:val="hybridMultilevel"/>
    <w:tmpl w:val="DC487A20"/>
    <w:lvl w:ilvl="0" w:tplc="6876ECC6">
      <w:start w:val="6"/>
      <w:numFmt w:val="bullet"/>
      <w:lvlText w:val="-"/>
      <w:lvlJc w:val="left"/>
      <w:pPr>
        <w:ind w:left="1068" w:hanging="360"/>
      </w:pPr>
      <w:rPr>
        <w:rFonts w:ascii="Arial" w:eastAsia="Times New Roman" w:hAnsi="Arial" w:hint="default"/>
      </w:rPr>
    </w:lvl>
    <w:lvl w:ilvl="1" w:tplc="04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401D498E"/>
    <w:multiLevelType w:val="hybridMultilevel"/>
    <w:tmpl w:val="4014BBA6"/>
    <w:lvl w:ilvl="0" w:tplc="7B862BC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67B2771"/>
    <w:multiLevelType w:val="multilevel"/>
    <w:tmpl w:val="0413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61165787"/>
    <w:multiLevelType w:val="hybridMultilevel"/>
    <w:tmpl w:val="BB02E2D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03262099">
    <w:abstractNumId w:val="8"/>
  </w:num>
  <w:num w:numId="2" w16cid:durableId="497236975">
    <w:abstractNumId w:val="5"/>
  </w:num>
  <w:num w:numId="3" w16cid:durableId="1244604692">
    <w:abstractNumId w:val="1"/>
  </w:num>
  <w:num w:numId="4" w16cid:durableId="843401834">
    <w:abstractNumId w:val="2"/>
  </w:num>
  <w:num w:numId="5" w16cid:durableId="88356999">
    <w:abstractNumId w:val="4"/>
  </w:num>
  <w:num w:numId="6" w16cid:durableId="1065181285">
    <w:abstractNumId w:val="7"/>
  </w:num>
  <w:num w:numId="7" w16cid:durableId="267129070">
    <w:abstractNumId w:val="10"/>
  </w:num>
  <w:num w:numId="8" w16cid:durableId="438767848">
    <w:abstractNumId w:val="6"/>
  </w:num>
  <w:num w:numId="9" w16cid:durableId="2055275848">
    <w:abstractNumId w:val="3"/>
  </w:num>
  <w:num w:numId="10" w16cid:durableId="454254716">
    <w:abstractNumId w:val="9"/>
  </w:num>
  <w:num w:numId="11" w16cid:durableId="11347579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3F47"/>
    <w:rsid w:val="000024BF"/>
    <w:rsid w:val="00022126"/>
    <w:rsid w:val="00024225"/>
    <w:rsid w:val="000419E3"/>
    <w:rsid w:val="000730F3"/>
    <w:rsid w:val="00094372"/>
    <w:rsid w:val="000B12EC"/>
    <w:rsid w:val="000E5275"/>
    <w:rsid w:val="000F5857"/>
    <w:rsid w:val="00104152"/>
    <w:rsid w:val="001059FF"/>
    <w:rsid w:val="00113994"/>
    <w:rsid w:val="001154A8"/>
    <w:rsid w:val="00120E2E"/>
    <w:rsid w:val="00143238"/>
    <w:rsid w:val="0015674D"/>
    <w:rsid w:val="00167ADD"/>
    <w:rsid w:val="001813B0"/>
    <w:rsid w:val="00185887"/>
    <w:rsid w:val="00187C07"/>
    <w:rsid w:val="001A1813"/>
    <w:rsid w:val="001A3CCC"/>
    <w:rsid w:val="001C0C5A"/>
    <w:rsid w:val="001D1FE4"/>
    <w:rsid w:val="001E0147"/>
    <w:rsid w:val="00205609"/>
    <w:rsid w:val="00220EBB"/>
    <w:rsid w:val="00241946"/>
    <w:rsid w:val="00244A14"/>
    <w:rsid w:val="002707AD"/>
    <w:rsid w:val="00273E32"/>
    <w:rsid w:val="00280645"/>
    <w:rsid w:val="002B12D1"/>
    <w:rsid w:val="002F0DA1"/>
    <w:rsid w:val="002F584A"/>
    <w:rsid w:val="002F77CC"/>
    <w:rsid w:val="003065F6"/>
    <w:rsid w:val="003241AA"/>
    <w:rsid w:val="0033429E"/>
    <w:rsid w:val="00335C60"/>
    <w:rsid w:val="00345769"/>
    <w:rsid w:val="00350971"/>
    <w:rsid w:val="003608AA"/>
    <w:rsid w:val="003673C0"/>
    <w:rsid w:val="00370BF8"/>
    <w:rsid w:val="00380AA9"/>
    <w:rsid w:val="0038422C"/>
    <w:rsid w:val="003A2C30"/>
    <w:rsid w:val="003C05B5"/>
    <w:rsid w:val="003D0E60"/>
    <w:rsid w:val="003D5A03"/>
    <w:rsid w:val="003F3D36"/>
    <w:rsid w:val="0042068B"/>
    <w:rsid w:val="00437AAB"/>
    <w:rsid w:val="00452848"/>
    <w:rsid w:val="00476347"/>
    <w:rsid w:val="004C5BB0"/>
    <w:rsid w:val="004E03D9"/>
    <w:rsid w:val="004F5F61"/>
    <w:rsid w:val="00545B45"/>
    <w:rsid w:val="005769E3"/>
    <w:rsid w:val="005A32BB"/>
    <w:rsid w:val="005D7DF1"/>
    <w:rsid w:val="005E11E9"/>
    <w:rsid w:val="005E3A12"/>
    <w:rsid w:val="005F4FBE"/>
    <w:rsid w:val="0060428C"/>
    <w:rsid w:val="00620304"/>
    <w:rsid w:val="00623EDC"/>
    <w:rsid w:val="006261F2"/>
    <w:rsid w:val="0065037A"/>
    <w:rsid w:val="00650D66"/>
    <w:rsid w:val="00660E3A"/>
    <w:rsid w:val="00661CFC"/>
    <w:rsid w:val="0067387C"/>
    <w:rsid w:val="00680071"/>
    <w:rsid w:val="0068283A"/>
    <w:rsid w:val="006858AB"/>
    <w:rsid w:val="006A0DC2"/>
    <w:rsid w:val="006B39CE"/>
    <w:rsid w:val="006D44C0"/>
    <w:rsid w:val="00700657"/>
    <w:rsid w:val="00705841"/>
    <w:rsid w:val="007169BB"/>
    <w:rsid w:val="00730B63"/>
    <w:rsid w:val="00735D57"/>
    <w:rsid w:val="00764207"/>
    <w:rsid w:val="00765A83"/>
    <w:rsid w:val="007A340D"/>
    <w:rsid w:val="007B3559"/>
    <w:rsid w:val="007C04D7"/>
    <w:rsid w:val="007D5687"/>
    <w:rsid w:val="007E3D16"/>
    <w:rsid w:val="007E5CDD"/>
    <w:rsid w:val="007E6B0E"/>
    <w:rsid w:val="007F1950"/>
    <w:rsid w:val="007F3739"/>
    <w:rsid w:val="0081715E"/>
    <w:rsid w:val="00830D22"/>
    <w:rsid w:val="00851817"/>
    <w:rsid w:val="00861F31"/>
    <w:rsid w:val="00864EAA"/>
    <w:rsid w:val="00866669"/>
    <w:rsid w:val="008843D2"/>
    <w:rsid w:val="00885716"/>
    <w:rsid w:val="00892491"/>
    <w:rsid w:val="008B4C72"/>
    <w:rsid w:val="008C06CB"/>
    <w:rsid w:val="008C3A2A"/>
    <w:rsid w:val="008E60CC"/>
    <w:rsid w:val="008E79CD"/>
    <w:rsid w:val="008F63F0"/>
    <w:rsid w:val="00903E9B"/>
    <w:rsid w:val="00926072"/>
    <w:rsid w:val="00931B54"/>
    <w:rsid w:val="009334BB"/>
    <w:rsid w:val="00935FDE"/>
    <w:rsid w:val="00947F90"/>
    <w:rsid w:val="00956BCD"/>
    <w:rsid w:val="00964E8B"/>
    <w:rsid w:val="00981055"/>
    <w:rsid w:val="00983E4F"/>
    <w:rsid w:val="00986B43"/>
    <w:rsid w:val="009C7B1D"/>
    <w:rsid w:val="009D42B5"/>
    <w:rsid w:val="009F6CCD"/>
    <w:rsid w:val="00A03FA4"/>
    <w:rsid w:val="00A15B2E"/>
    <w:rsid w:val="00A23FD3"/>
    <w:rsid w:val="00A4101B"/>
    <w:rsid w:val="00A43719"/>
    <w:rsid w:val="00A66A91"/>
    <w:rsid w:val="00A713C7"/>
    <w:rsid w:val="00A74AF5"/>
    <w:rsid w:val="00A9169F"/>
    <w:rsid w:val="00A959F1"/>
    <w:rsid w:val="00A97971"/>
    <w:rsid w:val="00A97F71"/>
    <w:rsid w:val="00AA06F7"/>
    <w:rsid w:val="00AA7B9D"/>
    <w:rsid w:val="00AB18B9"/>
    <w:rsid w:val="00AB5E15"/>
    <w:rsid w:val="00AC0850"/>
    <w:rsid w:val="00AD32DC"/>
    <w:rsid w:val="00AF20BE"/>
    <w:rsid w:val="00AF3598"/>
    <w:rsid w:val="00B01B6C"/>
    <w:rsid w:val="00B041C8"/>
    <w:rsid w:val="00B06CDC"/>
    <w:rsid w:val="00B07796"/>
    <w:rsid w:val="00B126D4"/>
    <w:rsid w:val="00B13C79"/>
    <w:rsid w:val="00B338B4"/>
    <w:rsid w:val="00B34991"/>
    <w:rsid w:val="00B42770"/>
    <w:rsid w:val="00B84635"/>
    <w:rsid w:val="00B85B00"/>
    <w:rsid w:val="00B92529"/>
    <w:rsid w:val="00B96E7A"/>
    <w:rsid w:val="00BA0456"/>
    <w:rsid w:val="00BA5BB1"/>
    <w:rsid w:val="00BA759A"/>
    <w:rsid w:val="00BB2A4E"/>
    <w:rsid w:val="00BC0D7C"/>
    <w:rsid w:val="00BF305A"/>
    <w:rsid w:val="00C01F7A"/>
    <w:rsid w:val="00C11629"/>
    <w:rsid w:val="00C11787"/>
    <w:rsid w:val="00C1657E"/>
    <w:rsid w:val="00C37665"/>
    <w:rsid w:val="00C4729F"/>
    <w:rsid w:val="00C51955"/>
    <w:rsid w:val="00C554A3"/>
    <w:rsid w:val="00C55F01"/>
    <w:rsid w:val="00C62E24"/>
    <w:rsid w:val="00C63F5A"/>
    <w:rsid w:val="00C72D09"/>
    <w:rsid w:val="00C91C20"/>
    <w:rsid w:val="00C94A44"/>
    <w:rsid w:val="00C95DC5"/>
    <w:rsid w:val="00C9619F"/>
    <w:rsid w:val="00CA2F6F"/>
    <w:rsid w:val="00CA7B26"/>
    <w:rsid w:val="00CB2B75"/>
    <w:rsid w:val="00CC388A"/>
    <w:rsid w:val="00CE4237"/>
    <w:rsid w:val="00CE52AC"/>
    <w:rsid w:val="00D07FE6"/>
    <w:rsid w:val="00D10E9D"/>
    <w:rsid w:val="00D211F7"/>
    <w:rsid w:val="00D60ABA"/>
    <w:rsid w:val="00D64539"/>
    <w:rsid w:val="00D67F2B"/>
    <w:rsid w:val="00D861CD"/>
    <w:rsid w:val="00D86E63"/>
    <w:rsid w:val="00D8755D"/>
    <w:rsid w:val="00D96780"/>
    <w:rsid w:val="00DA6016"/>
    <w:rsid w:val="00DB73A4"/>
    <w:rsid w:val="00DD17EC"/>
    <w:rsid w:val="00DF1A4B"/>
    <w:rsid w:val="00E20BD6"/>
    <w:rsid w:val="00E3313E"/>
    <w:rsid w:val="00E422BE"/>
    <w:rsid w:val="00E42A56"/>
    <w:rsid w:val="00E64432"/>
    <w:rsid w:val="00E74CD2"/>
    <w:rsid w:val="00E8718C"/>
    <w:rsid w:val="00EA6D67"/>
    <w:rsid w:val="00EC25DF"/>
    <w:rsid w:val="00EC61F6"/>
    <w:rsid w:val="00EC64C3"/>
    <w:rsid w:val="00ED3C77"/>
    <w:rsid w:val="00EE4A6D"/>
    <w:rsid w:val="00EF1789"/>
    <w:rsid w:val="00EF5D5B"/>
    <w:rsid w:val="00F0034F"/>
    <w:rsid w:val="00F02AFD"/>
    <w:rsid w:val="00F03F47"/>
    <w:rsid w:val="00F12098"/>
    <w:rsid w:val="00F12C1F"/>
    <w:rsid w:val="00F21C9E"/>
    <w:rsid w:val="00F50FD7"/>
    <w:rsid w:val="00F522F8"/>
    <w:rsid w:val="00F55117"/>
    <w:rsid w:val="00F63AA4"/>
    <w:rsid w:val="00F655FD"/>
    <w:rsid w:val="00F70E2D"/>
    <w:rsid w:val="00F70F6B"/>
    <w:rsid w:val="00F73395"/>
    <w:rsid w:val="00F75C84"/>
    <w:rsid w:val="00F841A0"/>
    <w:rsid w:val="00F92C17"/>
    <w:rsid w:val="00FC39FA"/>
    <w:rsid w:val="00FC5423"/>
    <w:rsid w:val="00FD1D3B"/>
    <w:rsid w:val="00FD39D2"/>
    <w:rsid w:val="00FD503B"/>
    <w:rsid w:val="00FE1074"/>
    <w:rsid w:val="00FE7686"/>
    <w:rsid w:val="00FE7F62"/>
    <w:rsid w:val="00FF2918"/>
    <w:rsid w:val="03D2356B"/>
    <w:rsid w:val="040A9FE9"/>
    <w:rsid w:val="07727B80"/>
    <w:rsid w:val="09A9A35A"/>
    <w:rsid w:val="0BE154D8"/>
    <w:rsid w:val="0FF6E700"/>
    <w:rsid w:val="1355310C"/>
    <w:rsid w:val="1B755B30"/>
    <w:rsid w:val="1D783C2F"/>
    <w:rsid w:val="1D7A9591"/>
    <w:rsid w:val="2939B585"/>
    <w:rsid w:val="2BBD9FF8"/>
    <w:rsid w:val="2E3A0D2A"/>
    <w:rsid w:val="3197EE7E"/>
    <w:rsid w:val="339FD256"/>
    <w:rsid w:val="3A03E85E"/>
    <w:rsid w:val="3AB79A2A"/>
    <w:rsid w:val="45408F17"/>
    <w:rsid w:val="47196F16"/>
    <w:rsid w:val="48FB9C73"/>
    <w:rsid w:val="4B20F331"/>
    <w:rsid w:val="4FB6777B"/>
    <w:rsid w:val="5215D33C"/>
    <w:rsid w:val="5300D238"/>
    <w:rsid w:val="584482A5"/>
    <w:rsid w:val="61AECC8C"/>
    <w:rsid w:val="62320745"/>
    <w:rsid w:val="695EE052"/>
    <w:rsid w:val="6A434F53"/>
    <w:rsid w:val="72502C71"/>
    <w:rsid w:val="73C5BD33"/>
    <w:rsid w:val="749238FD"/>
    <w:rsid w:val="7C2DBEC2"/>
    <w:rsid w:val="7C318713"/>
    <w:rsid w:val="7F39B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133144"/>
  <w15:docId w15:val="{445CFB76-3877-4B9D-B2AD-EB27811D04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63F5A"/>
    <w:pPr>
      <w:spacing w:after="0" w:line="240" w:lineRule="auto"/>
    </w:pPr>
    <w:rPr>
      <w:rFonts w:ascii="Calibri" w:eastAsia="Calibri" w:hAnsi="Calibri" w:cs="Arial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Default">
    <w:name w:val="Default"/>
    <w:uiPriority w:val="99"/>
    <w:rsid w:val="00C63F5A"/>
    <w:pPr>
      <w:autoSpaceDE w:val="0"/>
      <w:autoSpaceDN w:val="0"/>
      <w:adjustRightInd w:val="0"/>
      <w:spacing w:after="0" w:line="240" w:lineRule="auto"/>
    </w:pPr>
    <w:rPr>
      <w:rFonts w:ascii="The Sans" w:eastAsia="Calibri" w:hAnsi="The Sans" w:cs="The Sans"/>
      <w:color w:val="000000"/>
      <w:sz w:val="24"/>
      <w:szCs w:val="24"/>
    </w:rPr>
  </w:style>
  <w:style w:type="paragraph" w:customStyle="1" w:styleId="Pa0">
    <w:name w:val="Pa0"/>
    <w:basedOn w:val="Default"/>
    <w:next w:val="Default"/>
    <w:uiPriority w:val="99"/>
    <w:rsid w:val="00C63F5A"/>
    <w:pPr>
      <w:spacing w:line="241" w:lineRule="atLeast"/>
    </w:pPr>
    <w:rPr>
      <w:rFonts w:cs="Times New Roman"/>
      <w:color w:val="auto"/>
    </w:rPr>
  </w:style>
  <w:style w:type="paragraph" w:styleId="Koptekst">
    <w:name w:val="header"/>
    <w:basedOn w:val="Standaard"/>
    <w:link w:val="KoptekstChar"/>
    <w:uiPriority w:val="99"/>
    <w:rsid w:val="00C63F5A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C63F5A"/>
    <w:rPr>
      <w:rFonts w:ascii="Calibri" w:eastAsia="Calibri" w:hAnsi="Calibri" w:cs="Arial"/>
      <w:szCs w:val="24"/>
    </w:rPr>
  </w:style>
  <w:style w:type="paragraph" w:styleId="Voettekst">
    <w:name w:val="footer"/>
    <w:basedOn w:val="Standaard"/>
    <w:link w:val="VoettekstChar"/>
    <w:uiPriority w:val="99"/>
    <w:rsid w:val="00C63F5A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C63F5A"/>
    <w:rPr>
      <w:rFonts w:ascii="Calibri" w:eastAsia="Calibri" w:hAnsi="Calibri" w:cs="Arial"/>
      <w:szCs w:val="24"/>
    </w:rPr>
  </w:style>
  <w:style w:type="paragraph" w:styleId="Lijstalinea">
    <w:name w:val="List Paragraph"/>
    <w:basedOn w:val="Standaard"/>
    <w:uiPriority w:val="34"/>
    <w:qFormat/>
    <w:rsid w:val="00C63F5A"/>
    <w:pPr>
      <w:ind w:left="720"/>
      <w:contextualSpacing/>
    </w:pPr>
  </w:style>
  <w:style w:type="paragraph" w:styleId="Geenafstand">
    <w:name w:val="No Spacing"/>
    <w:uiPriority w:val="1"/>
    <w:qFormat/>
    <w:rsid w:val="00C63F5A"/>
    <w:pPr>
      <w:spacing w:after="0" w:line="240" w:lineRule="auto"/>
    </w:pPr>
  </w:style>
  <w:style w:type="character" w:styleId="Hyperlink">
    <w:name w:val="Hyperlink"/>
    <w:basedOn w:val="Standaardalinea-lettertype"/>
    <w:uiPriority w:val="99"/>
    <w:semiHidden/>
    <w:unhideWhenUsed/>
    <w:rsid w:val="00280645"/>
    <w:rPr>
      <w:color w:val="0000FF"/>
      <w:u w:val="single"/>
    </w:rPr>
  </w:style>
  <w:style w:type="table" w:styleId="Tabelraster">
    <w:name w:val="Table Grid"/>
    <w:basedOn w:val="Standaardtabel"/>
    <w:uiPriority w:val="59"/>
    <w:rsid w:val="00AF35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384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1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eKrullevaarIB\OneDrive%20-%20De%20Groeiling\mr\2019-07-04%20agenda%20MR.dotx" TargetMode="Externa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042775A801661459E0D4B3EA8C6639A" ma:contentTypeVersion="14" ma:contentTypeDescription="Een nieuw document maken." ma:contentTypeScope="" ma:versionID="5d6456b0f31356adb9f9e3768d4b8d53">
  <xsd:schema xmlns:xsd="http://www.w3.org/2001/XMLSchema" xmlns:xs="http://www.w3.org/2001/XMLSchema" xmlns:p="http://schemas.microsoft.com/office/2006/metadata/properties" xmlns:ns2="6812a699-e43f-432a-ab18-fcd2352c4211" xmlns:ns3="cdc3209b-9272-4597-a1d5-177a9a16eefe" targetNamespace="http://schemas.microsoft.com/office/2006/metadata/properties" ma:root="true" ma:fieldsID="0f502622966aa88cba1f64144fe69862" ns2:_="" ns3:_="">
    <xsd:import namespace="6812a699-e43f-432a-ab18-fcd2352c4211"/>
    <xsd:import namespace="cdc3209b-9272-4597-a1d5-177a9a16eefe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12a699-e43f-432a-ab18-fcd2352c4211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Afbeeldingtags" ma:readOnly="false" ma:fieldId="{5cf76f15-5ced-4ddc-b409-7134ff3c332f}" ma:taxonomyMulti="true" ma:sspId="da7d3638-6a66-4735-992f-ecf525a14f5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c3209b-9272-4597-a1d5-177a9a16eefe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812a699-e43f-432a-ab18-fcd2352c421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ED28592-0702-48BE-8B63-8F9E5D4145EA}"/>
</file>

<file path=customXml/itemProps2.xml><?xml version="1.0" encoding="utf-8"?>
<ds:datastoreItem xmlns:ds="http://schemas.openxmlformats.org/officeDocument/2006/customXml" ds:itemID="{AEEF7D67-E267-4453-B3FE-A3D28BD231A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A7938BF-A9B2-46B5-BDCB-5B425B9DDFA0}">
  <ds:schemaRefs>
    <ds:schemaRef ds:uri="http://schemas.microsoft.com/office/2006/metadata/properties"/>
    <ds:schemaRef ds:uri="http://schemas.microsoft.com/office/infopath/2007/PartnerControls"/>
    <ds:schemaRef ds:uri="7a30051a-cf5f-4aa9-b0d3-6d175c59c79c"/>
    <ds:schemaRef ds:uri="c481686e-a8d6-489a-997e-5c4d1b18f0a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2019-07-04 agenda MR</Template>
  <TotalTime>0</TotalTime>
  <Pages>1</Pages>
  <Words>430</Words>
  <Characters>2368</Characters>
  <Application>Microsoft Office Word</Application>
  <DocSecurity>0</DocSecurity>
  <Lines>19</Lines>
  <Paragraphs>5</Paragraphs>
  <ScaleCrop>false</ScaleCrop>
  <Company>Non Profit Educational Organization</Company>
  <LinksUpToDate>false</LinksUpToDate>
  <CharactersWithSpaces>2793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 Krullevaar IB</dc:creator>
  <cp:keywords/>
  <dc:description/>
  <cp:lastModifiedBy>Cindy van der Vlist</cp:lastModifiedBy>
  <cp:revision>2</cp:revision>
  <dcterms:created xsi:type="dcterms:W3CDTF">2026-10-01T12:52:00Z</dcterms:created>
  <dcterms:modified xsi:type="dcterms:W3CDTF">2026-10-01T12:52:00Z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0x010100A042775A801661459E0D4B3EA8C6639A</vt:lpwstr>
  </property>
  <property fmtid="{D5CDD505-2E9C-101B-9397-08002B2CF9AE}" pid="3" name="_ExtendedDescription">
    <vt:lpwstr/>
  </property>
  <property fmtid="{D5CDD505-2E9C-101B-9397-08002B2CF9AE}" pid="4" name="MediaServiceImageTags">
    <vt:lpwstr/>
  </property>
</Properties>
</file>